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1060E9" w14:textId="77777777" w:rsidR="00E74D5A" w:rsidRPr="009B1E2F" w:rsidRDefault="00EF602B" w:rsidP="00C55A7A">
      <w:pPr>
        <w:tabs>
          <w:tab w:val="left" w:pos="1240"/>
        </w:tabs>
        <w:outlineLvl w:val="0"/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>Agenda OR vergadering</w:t>
      </w:r>
    </w:p>
    <w:p w14:paraId="7162A442" w14:textId="77777777" w:rsidR="00E74D5A" w:rsidRPr="009B1E2F" w:rsidRDefault="00E74D5A" w:rsidP="0097212D">
      <w:pPr>
        <w:tabs>
          <w:tab w:val="left" w:pos="1240"/>
        </w:tabs>
        <w:rPr>
          <w:rFonts w:ascii="Calibri" w:hAnsi="Calibri"/>
          <w:b/>
          <w:lang w:val="nl-NL"/>
        </w:rPr>
      </w:pPr>
    </w:p>
    <w:p w14:paraId="70445B1B" w14:textId="66C7165F" w:rsidR="00706EFE" w:rsidRPr="009B1E2F" w:rsidRDefault="006E28E7" w:rsidP="00C55A7A">
      <w:pPr>
        <w:tabs>
          <w:tab w:val="left" w:pos="1240"/>
        </w:tabs>
        <w:outlineLvl w:val="0"/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 xml:space="preserve">Maandag 8 juni 2020 </w:t>
      </w:r>
    </w:p>
    <w:p w14:paraId="096800A4" w14:textId="77777777" w:rsidR="00545161" w:rsidRPr="009B1E2F" w:rsidRDefault="00E74D5A" w:rsidP="00C55A7A">
      <w:pPr>
        <w:tabs>
          <w:tab w:val="left" w:pos="1240"/>
        </w:tabs>
        <w:outlineLvl w:val="0"/>
        <w:rPr>
          <w:rFonts w:ascii="Calibri" w:hAnsi="Calibri"/>
          <w:b/>
          <w:lang w:val="nl-NL"/>
        </w:rPr>
      </w:pPr>
      <w:r w:rsidRPr="009B1E2F">
        <w:rPr>
          <w:rFonts w:ascii="Calibri" w:hAnsi="Calibri"/>
          <w:b/>
          <w:lang w:val="nl-NL"/>
        </w:rPr>
        <w:t>Aanvang</w:t>
      </w:r>
      <w:r w:rsidR="00545161" w:rsidRPr="009B1E2F">
        <w:rPr>
          <w:rFonts w:ascii="Calibri" w:hAnsi="Calibri"/>
          <w:b/>
          <w:lang w:val="nl-NL"/>
        </w:rPr>
        <w:t xml:space="preserve"> : 20.00</w:t>
      </w:r>
      <w:r w:rsidR="005A7A18" w:rsidRPr="009B1E2F">
        <w:rPr>
          <w:rFonts w:ascii="Calibri" w:hAnsi="Calibri"/>
          <w:b/>
          <w:lang w:val="nl-NL"/>
        </w:rPr>
        <w:t xml:space="preserve"> uur</w:t>
      </w:r>
    </w:p>
    <w:p w14:paraId="75ED415B" w14:textId="77777777" w:rsidR="00545161" w:rsidRPr="009B1E2F" w:rsidRDefault="00545161" w:rsidP="0097212D">
      <w:pPr>
        <w:tabs>
          <w:tab w:val="left" w:pos="1240"/>
        </w:tabs>
        <w:rPr>
          <w:rFonts w:ascii="Calibri" w:hAnsi="Calibri"/>
          <w:b/>
          <w:lang w:val="nl-NL"/>
        </w:rPr>
      </w:pPr>
    </w:p>
    <w:p w14:paraId="29F13F97" w14:textId="1C83625B" w:rsidR="00545161" w:rsidRDefault="00545161" w:rsidP="00545161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 w:rsidRPr="009B1E2F">
        <w:rPr>
          <w:rFonts w:ascii="Calibri" w:hAnsi="Calibri"/>
          <w:b/>
          <w:lang w:val="nl-NL"/>
        </w:rPr>
        <w:t>Opening</w:t>
      </w:r>
    </w:p>
    <w:p w14:paraId="77610390" w14:textId="5D8D3310" w:rsidR="006E28E7" w:rsidRPr="009B1E2F" w:rsidRDefault="006E28E7" w:rsidP="00545161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 xml:space="preserve">Welkom Karin </w:t>
      </w:r>
    </w:p>
    <w:p w14:paraId="27213D54" w14:textId="25AB9DB0" w:rsidR="005D41E3" w:rsidRPr="00541AC4" w:rsidRDefault="00545161" w:rsidP="00541AC4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 w:rsidRPr="009B1E2F">
        <w:rPr>
          <w:rFonts w:ascii="Calibri" w:hAnsi="Calibri"/>
          <w:b/>
          <w:lang w:val="nl-NL"/>
        </w:rPr>
        <w:t>Vorige verslag</w:t>
      </w:r>
      <w:r w:rsidR="005B039D">
        <w:rPr>
          <w:rFonts w:ascii="Calibri" w:hAnsi="Calibri"/>
          <w:b/>
          <w:lang w:val="nl-NL"/>
        </w:rPr>
        <w:t xml:space="preserve"> </w:t>
      </w:r>
    </w:p>
    <w:p w14:paraId="413A7F34" w14:textId="06895FCB" w:rsidR="00545161" w:rsidRDefault="00545161" w:rsidP="00545161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 w:rsidRPr="009B1E2F">
        <w:rPr>
          <w:rFonts w:ascii="Calibri" w:hAnsi="Calibri"/>
          <w:b/>
          <w:lang w:val="nl-NL"/>
        </w:rPr>
        <w:t>Mededelingen team</w:t>
      </w:r>
      <w:r w:rsidR="006E28E7">
        <w:rPr>
          <w:rFonts w:ascii="Calibri" w:hAnsi="Calibri"/>
          <w:b/>
          <w:lang w:val="nl-NL"/>
        </w:rPr>
        <w:t xml:space="preserve"> (Annick) </w:t>
      </w:r>
    </w:p>
    <w:p w14:paraId="5F2C9EA0" w14:textId="44F0776E" w:rsidR="006E28E7" w:rsidRPr="006E28E7" w:rsidRDefault="006E28E7" w:rsidP="006E28E7">
      <w:pPr>
        <w:pStyle w:val="Lijstalinea"/>
        <w:numPr>
          <w:ilvl w:val="1"/>
          <w:numId w:val="1"/>
        </w:numPr>
        <w:tabs>
          <w:tab w:val="left" w:pos="1240"/>
        </w:tabs>
        <w:rPr>
          <w:rFonts w:ascii="Calibri" w:hAnsi="Calibri"/>
          <w:bCs/>
          <w:lang w:val="nl-NL"/>
        </w:rPr>
      </w:pPr>
      <w:r w:rsidRPr="006E28E7">
        <w:rPr>
          <w:rFonts w:ascii="Calibri" w:hAnsi="Calibri"/>
          <w:bCs/>
          <w:lang w:val="nl-NL"/>
        </w:rPr>
        <w:t xml:space="preserve">OR in </w:t>
      </w:r>
      <w:proofErr w:type="spellStart"/>
      <w:r w:rsidRPr="006E28E7">
        <w:rPr>
          <w:rFonts w:ascii="Calibri" w:hAnsi="Calibri"/>
          <w:bCs/>
          <w:lang w:val="nl-NL"/>
        </w:rPr>
        <w:t>the</w:t>
      </w:r>
      <w:proofErr w:type="spellEnd"/>
      <w:r w:rsidRPr="006E28E7">
        <w:rPr>
          <w:rFonts w:ascii="Calibri" w:hAnsi="Calibri"/>
          <w:bCs/>
          <w:lang w:val="nl-NL"/>
        </w:rPr>
        <w:t xml:space="preserve"> lead bij activiteiten (</w:t>
      </w:r>
      <w:proofErr w:type="spellStart"/>
      <w:r w:rsidRPr="006E28E7">
        <w:rPr>
          <w:rFonts w:ascii="Calibri" w:hAnsi="Calibri"/>
          <w:bCs/>
          <w:lang w:val="nl-NL"/>
        </w:rPr>
        <w:t>nav</w:t>
      </w:r>
      <w:proofErr w:type="spellEnd"/>
      <w:r w:rsidRPr="006E28E7">
        <w:rPr>
          <w:rFonts w:ascii="Calibri" w:hAnsi="Calibri"/>
          <w:bCs/>
          <w:lang w:val="nl-NL"/>
        </w:rPr>
        <w:t xml:space="preserve"> studiedag feb)</w:t>
      </w:r>
    </w:p>
    <w:p w14:paraId="7C2ED6DD" w14:textId="77777777" w:rsidR="00545161" w:rsidRDefault="00545161" w:rsidP="00545161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 w:rsidRPr="009B1E2F">
        <w:rPr>
          <w:rFonts w:ascii="Calibri" w:hAnsi="Calibri"/>
          <w:b/>
          <w:lang w:val="nl-NL"/>
        </w:rPr>
        <w:t>Ingekomen stukken</w:t>
      </w:r>
    </w:p>
    <w:p w14:paraId="2BF5C87C" w14:textId="1B676CB3" w:rsidR="005D41E3" w:rsidRPr="00541AC4" w:rsidRDefault="00541AC4" w:rsidP="00541AC4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 xml:space="preserve">Update plannen </w:t>
      </w:r>
      <w:r w:rsidR="005B039D">
        <w:rPr>
          <w:rFonts w:ascii="Calibri" w:hAnsi="Calibri"/>
          <w:b/>
          <w:lang w:val="nl-NL"/>
        </w:rPr>
        <w:t xml:space="preserve">groene </w:t>
      </w:r>
      <w:r>
        <w:rPr>
          <w:rFonts w:ascii="Calibri" w:hAnsi="Calibri"/>
          <w:b/>
          <w:lang w:val="nl-NL"/>
        </w:rPr>
        <w:t xml:space="preserve">schoolplein </w:t>
      </w:r>
    </w:p>
    <w:p w14:paraId="2C4BCF4F" w14:textId="58228C28" w:rsidR="00B24FBB" w:rsidRPr="006E28E7" w:rsidRDefault="00873505" w:rsidP="00276AC9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Cs/>
          <w:lang w:val="nl-NL"/>
        </w:rPr>
      </w:pPr>
      <w:r w:rsidRPr="009B1E2F">
        <w:rPr>
          <w:rFonts w:ascii="Calibri" w:hAnsi="Calibri"/>
          <w:b/>
          <w:lang w:val="nl-NL"/>
        </w:rPr>
        <w:t>T.S.O.</w:t>
      </w:r>
      <w:r w:rsidR="008C236E">
        <w:rPr>
          <w:rFonts w:ascii="Calibri" w:hAnsi="Calibri"/>
          <w:b/>
          <w:lang w:val="nl-NL"/>
        </w:rPr>
        <w:t xml:space="preserve"> </w:t>
      </w:r>
    </w:p>
    <w:p w14:paraId="4067ADA1" w14:textId="10E06091" w:rsidR="006E28E7" w:rsidRPr="006E28E7" w:rsidRDefault="006E28E7" w:rsidP="006E28E7">
      <w:pPr>
        <w:pStyle w:val="Lijstalinea"/>
        <w:numPr>
          <w:ilvl w:val="1"/>
          <w:numId w:val="1"/>
        </w:numPr>
        <w:tabs>
          <w:tab w:val="left" w:pos="1240"/>
        </w:tabs>
        <w:rPr>
          <w:rFonts w:ascii="Calibri" w:hAnsi="Calibri"/>
          <w:bCs/>
          <w:lang w:val="nl-NL"/>
        </w:rPr>
      </w:pPr>
      <w:r w:rsidRPr="006E28E7">
        <w:rPr>
          <w:rFonts w:ascii="Calibri" w:hAnsi="Calibri"/>
          <w:bCs/>
          <w:lang w:val="nl-NL"/>
        </w:rPr>
        <w:t xml:space="preserve">Vergoeding overblijfouders corona tijd </w:t>
      </w:r>
    </w:p>
    <w:p w14:paraId="0AE55F3D" w14:textId="2051B82B" w:rsidR="006E28E7" w:rsidRPr="006E28E7" w:rsidRDefault="006E28E7" w:rsidP="006E28E7">
      <w:pPr>
        <w:pStyle w:val="Lijstalinea"/>
        <w:numPr>
          <w:ilvl w:val="1"/>
          <w:numId w:val="1"/>
        </w:numPr>
        <w:tabs>
          <w:tab w:val="left" w:pos="1240"/>
        </w:tabs>
        <w:rPr>
          <w:rFonts w:ascii="Calibri" w:hAnsi="Calibri"/>
          <w:bCs/>
          <w:lang w:val="nl-NL"/>
        </w:rPr>
      </w:pPr>
      <w:r w:rsidRPr="006E28E7">
        <w:rPr>
          <w:rFonts w:ascii="Calibri" w:hAnsi="Calibri"/>
          <w:bCs/>
          <w:lang w:val="nl-NL"/>
        </w:rPr>
        <w:t xml:space="preserve">Toekomst Josine/overdracht naar SAAM </w:t>
      </w:r>
    </w:p>
    <w:p w14:paraId="30B9CAE1" w14:textId="1779D56E" w:rsidR="00375E23" w:rsidRDefault="00375E23" w:rsidP="00545161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 xml:space="preserve">Toekomst OR (ook vertrek Josine en Paula) </w:t>
      </w:r>
    </w:p>
    <w:p w14:paraId="37FDA02C" w14:textId="598FA661" w:rsidR="00B24FBB" w:rsidRPr="0009249A" w:rsidRDefault="00B24FBB" w:rsidP="0009249A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bCs/>
          <w:lang w:val="nl-NL"/>
        </w:rPr>
      </w:pPr>
      <w:r w:rsidRPr="0009249A">
        <w:rPr>
          <w:rFonts w:ascii="Calibri" w:hAnsi="Calibri"/>
          <w:bCs/>
          <w:lang w:val="nl-NL"/>
        </w:rPr>
        <w:t>Afsluiting rekening, hoe?</w:t>
      </w:r>
      <w:r w:rsidR="009C2D19">
        <w:rPr>
          <w:rFonts w:ascii="Calibri" w:hAnsi="Calibri"/>
          <w:bCs/>
          <w:lang w:val="nl-NL"/>
        </w:rPr>
        <w:t xml:space="preserve"> -&gt; opnieuw op de agenda</w:t>
      </w:r>
    </w:p>
    <w:p w14:paraId="495485D0" w14:textId="2123B78B" w:rsidR="00B24FBB" w:rsidRPr="0009249A" w:rsidRDefault="00B24FBB" w:rsidP="0009249A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bCs/>
          <w:lang w:val="nl-NL"/>
        </w:rPr>
      </w:pPr>
      <w:r w:rsidRPr="0009249A">
        <w:rPr>
          <w:rFonts w:ascii="Calibri" w:hAnsi="Calibri"/>
          <w:bCs/>
          <w:lang w:val="nl-NL"/>
        </w:rPr>
        <w:t>Bedrag rekening, hoe te besteden?</w:t>
      </w:r>
      <w:r w:rsidR="009C2D19">
        <w:rPr>
          <w:rFonts w:ascii="Calibri" w:hAnsi="Calibri"/>
          <w:bCs/>
          <w:lang w:val="nl-NL"/>
        </w:rPr>
        <w:t xml:space="preserve"> -&gt; idem</w:t>
      </w:r>
    </w:p>
    <w:p w14:paraId="0EDF8423" w14:textId="18544951" w:rsidR="00B24FBB" w:rsidRPr="0009249A" w:rsidRDefault="00B24FBB" w:rsidP="0009249A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bCs/>
          <w:lang w:val="nl-NL"/>
        </w:rPr>
      </w:pPr>
      <w:r w:rsidRPr="0009249A">
        <w:rPr>
          <w:rFonts w:ascii="Calibri" w:hAnsi="Calibri"/>
          <w:bCs/>
          <w:lang w:val="nl-NL"/>
        </w:rPr>
        <w:t>Ontwikkelingen vanuit SAAM/Team (</w:t>
      </w:r>
      <w:r w:rsidR="009C2D19">
        <w:rPr>
          <w:rFonts w:ascii="Calibri" w:hAnsi="Calibri"/>
          <w:bCs/>
          <w:lang w:val="nl-NL"/>
        </w:rPr>
        <w:t>alsnog besproken?)</w:t>
      </w:r>
      <w:r w:rsidRPr="0009249A">
        <w:rPr>
          <w:rFonts w:ascii="Calibri" w:hAnsi="Calibri"/>
          <w:bCs/>
          <w:lang w:val="nl-NL"/>
        </w:rPr>
        <w:t xml:space="preserve"> </w:t>
      </w:r>
    </w:p>
    <w:p w14:paraId="3674CE4C" w14:textId="790D1FE0" w:rsidR="00B24FBB" w:rsidRPr="00CD61DC" w:rsidRDefault="009C2D19" w:rsidP="0009249A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Cs/>
          <w:lang w:val="nl-NL"/>
        </w:rPr>
        <w:t xml:space="preserve">Nieuwe OR leden: Karin, </w:t>
      </w:r>
      <w:proofErr w:type="spellStart"/>
      <w:r>
        <w:rPr>
          <w:rFonts w:ascii="Calibri" w:hAnsi="Calibri"/>
          <w:bCs/>
          <w:lang w:val="nl-NL"/>
        </w:rPr>
        <w:t>Christ</w:t>
      </w:r>
      <w:proofErr w:type="spellEnd"/>
      <w:r>
        <w:rPr>
          <w:rFonts w:ascii="Calibri" w:hAnsi="Calibri"/>
          <w:bCs/>
          <w:lang w:val="nl-NL"/>
        </w:rPr>
        <w:t xml:space="preserve">? </w:t>
      </w:r>
    </w:p>
    <w:p w14:paraId="078CD4CE" w14:textId="417D5471" w:rsidR="00CD61DC" w:rsidRDefault="00CD61DC" w:rsidP="0009249A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Cs/>
          <w:lang w:val="nl-NL"/>
        </w:rPr>
        <w:t xml:space="preserve">Nieuwe secretaris? Dit is de laatste vergadering van Paula </w:t>
      </w:r>
    </w:p>
    <w:p w14:paraId="4E5AF95F" w14:textId="21271D68" w:rsidR="00375E23" w:rsidRDefault="00375E23" w:rsidP="00545161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 xml:space="preserve">Communicatie OR/MR </w:t>
      </w:r>
    </w:p>
    <w:p w14:paraId="4ADD9837" w14:textId="531D509B" w:rsidR="008C236E" w:rsidRDefault="00CB1E5B" w:rsidP="00545161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>Financiën</w:t>
      </w:r>
      <w:r w:rsidR="005B039D">
        <w:rPr>
          <w:rFonts w:ascii="Calibri" w:hAnsi="Calibri"/>
          <w:b/>
          <w:lang w:val="nl-NL"/>
        </w:rPr>
        <w:t xml:space="preserve">: </w:t>
      </w:r>
      <w:r w:rsidR="008C236E">
        <w:rPr>
          <w:rFonts w:ascii="Calibri" w:hAnsi="Calibri"/>
          <w:b/>
          <w:lang w:val="nl-NL"/>
        </w:rPr>
        <w:t>Begroting 201</w:t>
      </w:r>
      <w:r w:rsidR="005B039D">
        <w:rPr>
          <w:rFonts w:ascii="Calibri" w:hAnsi="Calibri"/>
          <w:b/>
          <w:lang w:val="nl-NL"/>
        </w:rPr>
        <w:t>9</w:t>
      </w:r>
      <w:r w:rsidR="008C236E">
        <w:rPr>
          <w:rFonts w:ascii="Calibri" w:hAnsi="Calibri"/>
          <w:b/>
          <w:lang w:val="nl-NL"/>
        </w:rPr>
        <w:t>/20</w:t>
      </w:r>
      <w:r w:rsidR="005B039D">
        <w:rPr>
          <w:rFonts w:ascii="Calibri" w:hAnsi="Calibri"/>
          <w:b/>
          <w:lang w:val="nl-NL"/>
        </w:rPr>
        <w:t xml:space="preserve">20 en kascontrole gedaan? </w:t>
      </w:r>
      <w:r w:rsidR="008C236E">
        <w:rPr>
          <w:rFonts w:ascii="Calibri" w:hAnsi="Calibri"/>
          <w:b/>
          <w:lang w:val="nl-NL"/>
        </w:rPr>
        <w:t xml:space="preserve"> </w:t>
      </w:r>
    </w:p>
    <w:p w14:paraId="4C798336" w14:textId="77777777" w:rsidR="00EF602B" w:rsidRPr="00EF602B" w:rsidRDefault="00EF602B" w:rsidP="00545161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>Update we</w:t>
      </w:r>
      <w:r w:rsidR="005B3A1C">
        <w:rPr>
          <w:rFonts w:ascii="Calibri" w:hAnsi="Calibri"/>
          <w:b/>
          <w:lang w:val="nl-NL"/>
        </w:rPr>
        <w:t>rkgroepen/ouderparticipatie</w:t>
      </w:r>
    </w:p>
    <w:p w14:paraId="353318B5" w14:textId="0649A90C" w:rsidR="00545161" w:rsidRPr="00EF602B" w:rsidRDefault="00545161" w:rsidP="00EF602B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 w:rsidRPr="00EF602B">
        <w:rPr>
          <w:rFonts w:ascii="Calibri" w:hAnsi="Calibri"/>
          <w:lang w:val="nl-NL"/>
        </w:rPr>
        <w:t>carnaval</w:t>
      </w:r>
      <w:r w:rsidR="00917101" w:rsidRPr="00EF602B">
        <w:rPr>
          <w:rFonts w:ascii="Calibri" w:hAnsi="Calibri"/>
          <w:lang w:val="nl-NL"/>
        </w:rPr>
        <w:t xml:space="preserve"> </w:t>
      </w:r>
      <w:r w:rsidR="00025D65" w:rsidRPr="00EF602B">
        <w:rPr>
          <w:rFonts w:ascii="Calibri" w:hAnsi="Calibri"/>
          <w:lang w:val="nl-NL"/>
        </w:rPr>
        <w:t xml:space="preserve">vrijdag </w:t>
      </w:r>
      <w:r w:rsidR="00375E23">
        <w:rPr>
          <w:rFonts w:ascii="Calibri" w:hAnsi="Calibri"/>
          <w:lang w:val="nl-NL"/>
        </w:rPr>
        <w:t>2</w:t>
      </w:r>
      <w:r w:rsidR="00541AC4">
        <w:rPr>
          <w:rFonts w:ascii="Calibri" w:hAnsi="Calibri"/>
          <w:lang w:val="nl-NL"/>
        </w:rPr>
        <w:t xml:space="preserve">1 </w:t>
      </w:r>
      <w:r w:rsidR="00375E23">
        <w:rPr>
          <w:rFonts w:ascii="Calibri" w:hAnsi="Calibri"/>
          <w:lang w:val="nl-NL"/>
        </w:rPr>
        <w:t>feb</w:t>
      </w:r>
      <w:r w:rsidR="00276AC9">
        <w:rPr>
          <w:rFonts w:ascii="Calibri" w:hAnsi="Calibri"/>
          <w:lang w:val="nl-NL"/>
        </w:rPr>
        <w:t xml:space="preserve"> (evaluatie) </w:t>
      </w:r>
    </w:p>
    <w:p w14:paraId="0447B737" w14:textId="77777777" w:rsidR="00545161" w:rsidRPr="00EF602B" w:rsidRDefault="00545161" w:rsidP="00EF602B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 w:rsidRPr="00EF602B">
        <w:rPr>
          <w:rFonts w:ascii="Calibri" w:hAnsi="Calibri"/>
          <w:lang w:val="nl-NL"/>
        </w:rPr>
        <w:t>fiets en verkeer</w:t>
      </w:r>
      <w:r w:rsidR="00025D65" w:rsidRPr="00EF602B">
        <w:rPr>
          <w:rFonts w:ascii="Calibri" w:hAnsi="Calibri"/>
          <w:lang w:val="nl-NL"/>
        </w:rPr>
        <w:t xml:space="preserve"> </w:t>
      </w:r>
    </w:p>
    <w:p w14:paraId="4E4C7C31" w14:textId="606B0493" w:rsidR="00545161" w:rsidRPr="00EF602B" w:rsidRDefault="00917101" w:rsidP="00EF602B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 w:rsidRPr="00EF602B">
        <w:rPr>
          <w:rFonts w:ascii="Calibri" w:hAnsi="Calibri"/>
          <w:lang w:val="nl-NL"/>
        </w:rPr>
        <w:t xml:space="preserve">koningsspelen / sportdag </w:t>
      </w:r>
      <w:r w:rsidR="00025D65" w:rsidRPr="00EF602B">
        <w:rPr>
          <w:rFonts w:ascii="Calibri" w:hAnsi="Calibri"/>
          <w:lang w:val="nl-NL"/>
        </w:rPr>
        <w:t xml:space="preserve">vrijdag </w:t>
      </w:r>
      <w:r w:rsidR="00541AC4">
        <w:rPr>
          <w:rFonts w:ascii="Calibri" w:hAnsi="Calibri"/>
          <w:lang w:val="nl-NL"/>
        </w:rPr>
        <w:t>1</w:t>
      </w:r>
      <w:r w:rsidR="00375E23">
        <w:rPr>
          <w:rFonts w:ascii="Calibri" w:hAnsi="Calibri"/>
          <w:lang w:val="nl-NL"/>
        </w:rPr>
        <w:t>7</w:t>
      </w:r>
      <w:r w:rsidR="00541AC4">
        <w:rPr>
          <w:rFonts w:ascii="Calibri" w:hAnsi="Calibri"/>
          <w:lang w:val="nl-NL"/>
        </w:rPr>
        <w:t xml:space="preserve"> april </w:t>
      </w:r>
    </w:p>
    <w:p w14:paraId="67453B04" w14:textId="77777777" w:rsidR="00545161" w:rsidRPr="00EF602B" w:rsidRDefault="00EF602B" w:rsidP="00EF602B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>
        <w:rPr>
          <w:rFonts w:ascii="Calibri" w:hAnsi="Calibri"/>
          <w:lang w:val="nl-NL"/>
        </w:rPr>
        <w:t xml:space="preserve">musical </w:t>
      </w:r>
    </w:p>
    <w:p w14:paraId="65F5F2C6" w14:textId="77777777" w:rsidR="00545161" w:rsidRPr="00EF602B" w:rsidRDefault="00545161" w:rsidP="00EF602B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 w:rsidRPr="00EF602B">
        <w:rPr>
          <w:rFonts w:ascii="Calibri" w:hAnsi="Calibri"/>
          <w:lang w:val="nl-NL"/>
        </w:rPr>
        <w:t>klusgroep</w:t>
      </w:r>
    </w:p>
    <w:p w14:paraId="276F8C78" w14:textId="77777777" w:rsidR="00545161" w:rsidRPr="00EF602B" w:rsidRDefault="00545161" w:rsidP="00EF602B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 w:rsidRPr="00EF602B">
        <w:rPr>
          <w:rFonts w:ascii="Calibri" w:hAnsi="Calibri"/>
          <w:lang w:val="nl-NL"/>
        </w:rPr>
        <w:t>tuingroep</w:t>
      </w:r>
    </w:p>
    <w:p w14:paraId="7D6C98B4" w14:textId="6ED77FEE" w:rsidR="00EF602B" w:rsidRDefault="00545161" w:rsidP="00EF602B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 w:rsidRPr="00EF602B">
        <w:rPr>
          <w:rFonts w:ascii="Calibri" w:hAnsi="Calibri"/>
          <w:lang w:val="nl-NL"/>
        </w:rPr>
        <w:t>versiergroep</w:t>
      </w:r>
    </w:p>
    <w:p w14:paraId="06EE19EF" w14:textId="7ACA731A" w:rsidR="006E28E7" w:rsidRDefault="0009249A" w:rsidP="006E28E7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>
        <w:rPr>
          <w:rFonts w:ascii="Calibri" w:hAnsi="Calibri"/>
          <w:lang w:val="nl-NL"/>
        </w:rPr>
        <w:t xml:space="preserve">open dagen 14 feb en 4 maart  </w:t>
      </w:r>
      <w:r w:rsidR="00364E0D">
        <w:rPr>
          <w:rFonts w:ascii="Calibri" w:hAnsi="Calibri"/>
          <w:lang w:val="nl-NL"/>
        </w:rPr>
        <w:t xml:space="preserve">(evaluatie) </w:t>
      </w:r>
    </w:p>
    <w:p w14:paraId="43AE9605" w14:textId="6B380803" w:rsidR="00D80BE8" w:rsidRPr="006E28E7" w:rsidRDefault="00D80BE8" w:rsidP="006E28E7">
      <w:pPr>
        <w:pStyle w:val="Lijstalinea"/>
        <w:numPr>
          <w:ilvl w:val="2"/>
          <w:numId w:val="1"/>
        </w:numPr>
        <w:tabs>
          <w:tab w:val="left" w:pos="1240"/>
        </w:tabs>
        <w:rPr>
          <w:rFonts w:ascii="Calibri" w:hAnsi="Calibri"/>
          <w:lang w:val="nl-NL"/>
        </w:rPr>
      </w:pPr>
      <w:r>
        <w:rPr>
          <w:rFonts w:ascii="Calibri" w:hAnsi="Calibri"/>
          <w:lang w:val="nl-NL"/>
        </w:rPr>
        <w:t xml:space="preserve">zomerfeest </w:t>
      </w:r>
    </w:p>
    <w:p w14:paraId="0482860A" w14:textId="6A56B9F1" w:rsidR="00CA6B20" w:rsidRDefault="00CA6B20" w:rsidP="003C4484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>
        <w:rPr>
          <w:rFonts w:ascii="Calibri" w:hAnsi="Calibri"/>
          <w:b/>
          <w:lang w:val="nl-NL"/>
        </w:rPr>
        <w:t xml:space="preserve">Afsluitend etentje? </w:t>
      </w:r>
    </w:p>
    <w:p w14:paraId="4A2B2BAC" w14:textId="2600B73E" w:rsidR="003C4484" w:rsidRPr="009B1E2F" w:rsidRDefault="00873505" w:rsidP="003C4484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 w:rsidRPr="009B1E2F">
        <w:rPr>
          <w:rFonts w:ascii="Calibri" w:hAnsi="Calibri"/>
          <w:b/>
          <w:lang w:val="nl-NL"/>
        </w:rPr>
        <w:t>Evt. n</w:t>
      </w:r>
      <w:r w:rsidR="003C4484" w:rsidRPr="009B1E2F">
        <w:rPr>
          <w:rFonts w:ascii="Calibri" w:hAnsi="Calibri"/>
          <w:b/>
          <w:lang w:val="nl-NL"/>
        </w:rPr>
        <w:t>ieuws voor op de site</w:t>
      </w:r>
      <w:r w:rsidRPr="009B1E2F">
        <w:rPr>
          <w:rFonts w:ascii="Calibri" w:hAnsi="Calibri"/>
          <w:b/>
          <w:lang w:val="nl-NL"/>
        </w:rPr>
        <w:t xml:space="preserve"> </w:t>
      </w:r>
    </w:p>
    <w:p w14:paraId="660907DA" w14:textId="3AA9A20F" w:rsidR="00025D65" w:rsidRPr="00CA6B20" w:rsidRDefault="003C4484" w:rsidP="00025D65">
      <w:pPr>
        <w:pStyle w:val="Lijstalinea"/>
        <w:numPr>
          <w:ilvl w:val="0"/>
          <w:numId w:val="1"/>
        </w:numPr>
        <w:tabs>
          <w:tab w:val="left" w:pos="1240"/>
        </w:tabs>
        <w:rPr>
          <w:rFonts w:ascii="Calibri" w:hAnsi="Calibri"/>
          <w:b/>
          <w:lang w:val="nl-NL"/>
        </w:rPr>
      </w:pPr>
      <w:r w:rsidRPr="009B1E2F">
        <w:rPr>
          <w:rFonts w:ascii="Calibri" w:hAnsi="Calibri"/>
          <w:b/>
          <w:lang w:val="nl-NL"/>
        </w:rPr>
        <w:t>Rondvraag</w:t>
      </w:r>
    </w:p>
    <w:p w14:paraId="037F33B4" w14:textId="77777777" w:rsidR="0099785D" w:rsidRDefault="0099785D" w:rsidP="0097212D">
      <w:pPr>
        <w:tabs>
          <w:tab w:val="left" w:pos="1240"/>
        </w:tabs>
        <w:rPr>
          <w:rFonts w:ascii="Calibri" w:hAnsi="Calibri"/>
        </w:rPr>
      </w:pPr>
    </w:p>
    <w:p w14:paraId="41EF3D62" w14:textId="77777777" w:rsidR="00805022" w:rsidRDefault="00805022" w:rsidP="0097212D">
      <w:pPr>
        <w:tabs>
          <w:tab w:val="left" w:pos="1240"/>
        </w:tabs>
        <w:rPr>
          <w:rFonts w:ascii="Calibri" w:hAnsi="Calibri"/>
        </w:rPr>
      </w:pPr>
    </w:p>
    <w:p w14:paraId="1212ACE6" w14:textId="77777777" w:rsidR="00805022" w:rsidRDefault="00805022" w:rsidP="0097212D">
      <w:pPr>
        <w:tabs>
          <w:tab w:val="left" w:pos="1240"/>
        </w:tabs>
        <w:rPr>
          <w:rFonts w:ascii="Calibri" w:hAnsi="Calibri"/>
        </w:rPr>
      </w:pPr>
    </w:p>
    <w:sectPr w:rsidR="00805022" w:rsidSect="0097212D">
      <w:headerReference w:type="default" r:id="rId7"/>
      <w:footerReference w:type="default" r:id="rId8"/>
      <w:pgSz w:w="11900" w:h="16840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9418C01" w14:textId="77777777" w:rsidR="00D43A70" w:rsidRDefault="00D43A70" w:rsidP="0097212D">
      <w:r>
        <w:separator/>
      </w:r>
    </w:p>
  </w:endnote>
  <w:endnote w:type="continuationSeparator" w:id="0">
    <w:p w14:paraId="730C1458" w14:textId="77777777" w:rsidR="00D43A70" w:rsidRDefault="00D43A70" w:rsidP="009721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-Bold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24B97D" w14:textId="77777777" w:rsidR="00917101" w:rsidRDefault="00917101" w:rsidP="003B484D">
    <w:pPr>
      <w:pStyle w:val="Geenalineastijl"/>
      <w:ind w:left="-1417" w:right="-1417"/>
      <w:jc w:val="center"/>
      <w:rPr>
        <w:rFonts w:asciiTheme="majorHAnsi" w:hAnsiTheme="majorHAnsi" w:cs="Calibri"/>
        <w:sz w:val="20"/>
        <w:szCs w:val="20"/>
      </w:rPr>
    </w:pPr>
    <w:r>
      <w:rPr>
        <w:rFonts w:asciiTheme="majorHAnsi" w:hAnsiTheme="majorHAnsi" w:cs="Calibri"/>
        <w:noProof/>
        <w:sz w:val="20"/>
        <w:szCs w:val="20"/>
        <w:lang w:val="en-US"/>
      </w:rPr>
      <w:drawing>
        <wp:inline distT="0" distB="0" distL="0" distR="0" wp14:anchorId="447D3C0A" wp14:editId="137520FB">
          <wp:extent cx="6654800" cy="38100"/>
          <wp:effectExtent l="0" t="0" r="0" b="12700"/>
          <wp:docPr id="8" name="Afbeelding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54800" cy="38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FECC500" w14:textId="77777777" w:rsidR="00917101" w:rsidRDefault="00917101" w:rsidP="0000231D">
    <w:pPr>
      <w:pStyle w:val="Geenalineastijl"/>
      <w:spacing w:line="72" w:lineRule="auto"/>
      <w:ind w:left="-1418" w:right="-1418"/>
      <w:jc w:val="center"/>
      <w:rPr>
        <w:rFonts w:asciiTheme="majorHAnsi" w:hAnsiTheme="majorHAnsi" w:cs="Calibri"/>
        <w:sz w:val="20"/>
        <w:szCs w:val="20"/>
      </w:rPr>
    </w:pPr>
  </w:p>
  <w:p w14:paraId="394E93FA" w14:textId="77777777" w:rsidR="00917101" w:rsidRDefault="00917101" w:rsidP="0000231D">
    <w:pPr>
      <w:pStyle w:val="Geenalineastijl"/>
      <w:ind w:left="-1417" w:right="-1417"/>
      <w:jc w:val="center"/>
      <w:rPr>
        <w:rFonts w:asciiTheme="majorHAnsi" w:hAnsiTheme="majorHAnsi" w:cs="Calibri"/>
        <w:color w:val="955A92"/>
        <w:sz w:val="20"/>
        <w:szCs w:val="20"/>
      </w:rPr>
    </w:pPr>
    <w:r>
      <w:rPr>
        <w:rFonts w:asciiTheme="majorHAnsi" w:hAnsiTheme="majorHAnsi" w:cs="Calibri"/>
        <w:color w:val="141313"/>
        <w:sz w:val="20"/>
        <w:szCs w:val="20"/>
      </w:rPr>
      <w:t xml:space="preserve">Bezoekadres; </w:t>
    </w:r>
    <w:r w:rsidRPr="0000231D">
      <w:rPr>
        <w:rFonts w:asciiTheme="majorHAnsi" w:hAnsiTheme="majorHAnsi" w:cs="Calibri"/>
        <w:color w:val="141313"/>
        <w:sz w:val="20"/>
        <w:szCs w:val="20"/>
      </w:rPr>
      <w:t>Het Geleer 33</w:t>
    </w:r>
    <w:r w:rsidRPr="003B484D">
      <w:rPr>
        <w:rFonts w:asciiTheme="majorHAnsi" w:hAnsiTheme="majorHAnsi" w:cs="Calibri"/>
        <w:sz w:val="20"/>
        <w:szCs w:val="20"/>
      </w:rPr>
      <w:t xml:space="preserve"> </w:t>
    </w:r>
    <w:r w:rsidRPr="0000231D">
      <w:rPr>
        <w:rFonts w:asciiTheme="majorHAnsi" w:hAnsiTheme="majorHAnsi" w:cs="Calibri"/>
        <w:color w:val="955A92"/>
        <w:sz w:val="20"/>
        <w:szCs w:val="20"/>
      </w:rPr>
      <w:t xml:space="preserve">| </w:t>
    </w:r>
    <w:r w:rsidRPr="0000231D">
      <w:rPr>
        <w:rFonts w:asciiTheme="majorHAnsi" w:hAnsiTheme="majorHAnsi" w:cs="Calibri"/>
        <w:color w:val="141313"/>
        <w:sz w:val="20"/>
        <w:szCs w:val="20"/>
      </w:rPr>
      <w:t>5473 PG Heeswijk-Dinther</w:t>
    </w:r>
    <w:r w:rsidRPr="003B484D">
      <w:rPr>
        <w:rFonts w:asciiTheme="majorHAnsi" w:hAnsiTheme="majorHAnsi" w:cs="Calibri"/>
        <w:sz w:val="20"/>
        <w:szCs w:val="20"/>
      </w:rPr>
      <w:t xml:space="preserve"> </w:t>
    </w:r>
    <w:r w:rsidRPr="0000231D">
      <w:rPr>
        <w:rFonts w:asciiTheme="majorHAnsi" w:hAnsiTheme="majorHAnsi" w:cs="Calibri"/>
        <w:color w:val="955A92"/>
        <w:sz w:val="20"/>
        <w:szCs w:val="20"/>
      </w:rPr>
      <w:t>|</w:t>
    </w:r>
    <w:r>
      <w:rPr>
        <w:rFonts w:asciiTheme="majorHAnsi" w:hAnsiTheme="majorHAnsi" w:cs="Calibri"/>
        <w:color w:val="955A92"/>
        <w:sz w:val="20"/>
        <w:szCs w:val="20"/>
      </w:rPr>
      <w:t xml:space="preserve"> </w:t>
    </w:r>
    <w:r w:rsidRPr="007A0EDB">
      <w:rPr>
        <w:rFonts w:asciiTheme="majorHAnsi" w:hAnsiTheme="majorHAnsi" w:cs="Calibri"/>
        <w:color w:val="auto"/>
        <w:sz w:val="20"/>
        <w:szCs w:val="20"/>
      </w:rPr>
      <w:t>Postadres: Postbus 20 5473 ZG Heeswijk-Dinther</w:t>
    </w:r>
  </w:p>
  <w:p w14:paraId="168FA4C8" w14:textId="77777777" w:rsidR="00917101" w:rsidRPr="00EF602B" w:rsidRDefault="00917101" w:rsidP="0000231D">
    <w:pPr>
      <w:pStyle w:val="Geenalineastijl"/>
      <w:ind w:left="-1417" w:right="-1417"/>
      <w:jc w:val="center"/>
      <w:rPr>
        <w:rFonts w:asciiTheme="majorHAnsi" w:hAnsiTheme="majorHAnsi" w:cs="Calibri"/>
        <w:sz w:val="20"/>
        <w:szCs w:val="20"/>
        <w:lang w:val="en-GB"/>
      </w:rPr>
    </w:pPr>
    <w:r w:rsidRPr="0000231D">
      <w:rPr>
        <w:rFonts w:asciiTheme="majorHAnsi" w:hAnsiTheme="majorHAnsi" w:cs="Calibri"/>
        <w:color w:val="955A92"/>
        <w:sz w:val="20"/>
        <w:szCs w:val="20"/>
      </w:rPr>
      <w:t xml:space="preserve"> </w:t>
    </w:r>
    <w:r w:rsidRPr="00EF602B">
      <w:rPr>
        <w:rFonts w:asciiTheme="majorHAnsi" w:hAnsiTheme="majorHAnsi" w:cs="Calibri-Bold"/>
        <w:b/>
        <w:bCs/>
        <w:color w:val="955A92"/>
        <w:sz w:val="20"/>
        <w:szCs w:val="20"/>
        <w:lang w:val="en-GB"/>
      </w:rPr>
      <w:t>T</w:t>
    </w:r>
    <w:r w:rsidRPr="00EF602B">
      <w:rPr>
        <w:rFonts w:asciiTheme="majorHAnsi" w:hAnsiTheme="majorHAnsi" w:cs="Calibri"/>
        <w:color w:val="B265FF"/>
        <w:sz w:val="20"/>
        <w:szCs w:val="20"/>
        <w:lang w:val="en-GB"/>
      </w:rPr>
      <w:t xml:space="preserve"> </w:t>
    </w:r>
    <w:r w:rsidRPr="00EF602B">
      <w:rPr>
        <w:rFonts w:asciiTheme="majorHAnsi" w:hAnsiTheme="majorHAnsi" w:cs="Calibri"/>
        <w:color w:val="141313"/>
        <w:sz w:val="20"/>
        <w:szCs w:val="20"/>
        <w:lang w:val="en-GB"/>
      </w:rPr>
      <w:t>0413 293055</w:t>
    </w:r>
    <w:r w:rsidRPr="00EF602B">
      <w:rPr>
        <w:rFonts w:asciiTheme="majorHAnsi" w:hAnsiTheme="majorHAnsi" w:cs="Calibri"/>
        <w:sz w:val="20"/>
        <w:szCs w:val="20"/>
        <w:lang w:val="en-GB"/>
      </w:rPr>
      <w:t xml:space="preserve">  </w:t>
    </w:r>
    <w:r w:rsidRPr="00EF602B">
      <w:rPr>
        <w:rFonts w:asciiTheme="majorHAnsi" w:hAnsiTheme="majorHAnsi" w:cs="Calibri"/>
        <w:color w:val="955A92"/>
        <w:sz w:val="20"/>
        <w:szCs w:val="20"/>
        <w:lang w:val="en-GB"/>
      </w:rPr>
      <w:t xml:space="preserve">| </w:t>
    </w:r>
    <w:r w:rsidRPr="00EF602B">
      <w:rPr>
        <w:rFonts w:asciiTheme="majorHAnsi" w:hAnsiTheme="majorHAnsi" w:cs="Calibri-Bold"/>
        <w:b/>
        <w:bCs/>
        <w:color w:val="955A92"/>
        <w:sz w:val="20"/>
        <w:szCs w:val="20"/>
        <w:lang w:val="en-GB"/>
      </w:rPr>
      <w:t>E</w:t>
    </w:r>
    <w:r w:rsidRPr="00EF602B">
      <w:rPr>
        <w:rFonts w:asciiTheme="majorHAnsi" w:hAnsiTheme="majorHAnsi" w:cs="Calibri"/>
        <w:color w:val="B265FF"/>
        <w:sz w:val="20"/>
        <w:szCs w:val="20"/>
        <w:lang w:val="en-GB"/>
      </w:rPr>
      <w:t xml:space="preserve"> </w:t>
    </w:r>
    <w:r w:rsidRPr="00EF602B">
      <w:rPr>
        <w:rFonts w:asciiTheme="majorHAnsi" w:hAnsiTheme="majorHAnsi" w:cs="Calibri"/>
        <w:color w:val="auto"/>
        <w:sz w:val="20"/>
        <w:szCs w:val="20"/>
        <w:lang w:val="en-GB"/>
      </w:rPr>
      <w:t>info.</w:t>
    </w:r>
    <w:r w:rsidRPr="00EF602B">
      <w:rPr>
        <w:rFonts w:asciiTheme="majorHAnsi" w:hAnsiTheme="majorHAnsi" w:cs="Calibri"/>
        <w:color w:val="141313"/>
        <w:sz w:val="20"/>
        <w:szCs w:val="20"/>
        <w:lang w:val="en-GB"/>
      </w:rPr>
      <w:t>obsdebolderik@stichtingoog.nl</w:t>
    </w:r>
    <w:r w:rsidRPr="00EF602B">
      <w:rPr>
        <w:rFonts w:asciiTheme="majorHAnsi" w:hAnsiTheme="majorHAnsi" w:cs="Calibri"/>
        <w:sz w:val="20"/>
        <w:szCs w:val="20"/>
        <w:lang w:val="en-GB"/>
      </w:rPr>
      <w:t xml:space="preserve"> </w:t>
    </w:r>
    <w:r w:rsidRPr="00EF602B">
      <w:rPr>
        <w:rFonts w:asciiTheme="majorHAnsi" w:hAnsiTheme="majorHAnsi" w:cs="Calibri"/>
        <w:color w:val="955A92"/>
        <w:sz w:val="20"/>
        <w:szCs w:val="20"/>
        <w:lang w:val="en-GB"/>
      </w:rPr>
      <w:t xml:space="preserve">| </w:t>
    </w:r>
    <w:proofErr w:type="spellStart"/>
    <w:r w:rsidRPr="00EF602B">
      <w:rPr>
        <w:rFonts w:asciiTheme="majorHAnsi" w:hAnsiTheme="majorHAnsi" w:cs="Calibri-Bold"/>
        <w:b/>
        <w:bCs/>
        <w:color w:val="955A92"/>
        <w:sz w:val="20"/>
        <w:szCs w:val="20"/>
        <w:lang w:val="en-GB"/>
      </w:rPr>
      <w:t>i</w:t>
    </w:r>
    <w:proofErr w:type="spellEnd"/>
    <w:r w:rsidRPr="00EF602B">
      <w:rPr>
        <w:rFonts w:asciiTheme="majorHAnsi" w:hAnsiTheme="majorHAnsi" w:cs="Calibri"/>
        <w:color w:val="B265FF"/>
        <w:sz w:val="20"/>
        <w:szCs w:val="20"/>
        <w:lang w:val="en-GB"/>
      </w:rPr>
      <w:t xml:space="preserve"> </w:t>
    </w:r>
    <w:r w:rsidRPr="00EF602B">
      <w:rPr>
        <w:rFonts w:asciiTheme="majorHAnsi" w:hAnsiTheme="majorHAnsi" w:cs="Calibri"/>
        <w:color w:val="141313"/>
        <w:sz w:val="20"/>
        <w:szCs w:val="20"/>
        <w:lang w:val="en-GB"/>
      </w:rPr>
      <w:t>www.obsdebolderik.nl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E09C361" w14:textId="77777777" w:rsidR="00D43A70" w:rsidRDefault="00D43A70" w:rsidP="0097212D">
      <w:r>
        <w:separator/>
      </w:r>
    </w:p>
  </w:footnote>
  <w:footnote w:type="continuationSeparator" w:id="0">
    <w:p w14:paraId="4A75D889" w14:textId="77777777" w:rsidR="00D43A70" w:rsidRDefault="00D43A70" w:rsidP="0097212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905CA77" w14:textId="1435C459" w:rsidR="00917101" w:rsidRDefault="00276AC9">
    <w:pPr>
      <w:pStyle w:val="Koptekst"/>
    </w:pPr>
    <w:r>
      <w:rPr>
        <w:noProof/>
      </w:rPr>
      <w:drawing>
        <wp:inline distT="0" distB="0" distL="0" distR="0" wp14:anchorId="6DBA5286" wp14:editId="522B0B7F">
          <wp:extent cx="2070100" cy="1157667"/>
          <wp:effectExtent l="0" t="0" r="6350" b="4445"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Bolderik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70100" cy="115766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67C0BF4"/>
    <w:multiLevelType w:val="hybridMultilevel"/>
    <w:tmpl w:val="7A0229A8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6428B898">
      <w:numFmt w:val="bullet"/>
      <w:lvlText w:val="-"/>
      <w:lvlJc w:val="left"/>
      <w:pPr>
        <w:ind w:left="2340" w:hanging="360"/>
      </w:pPr>
      <w:rPr>
        <w:rFonts w:ascii="Calibri" w:eastAsiaTheme="minorEastAsia" w:hAnsi="Calibri" w:cstheme="minorBidi" w:hint="default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/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650C"/>
    <w:rsid w:val="0000231D"/>
    <w:rsid w:val="00025D65"/>
    <w:rsid w:val="0009249A"/>
    <w:rsid w:val="000C13D2"/>
    <w:rsid w:val="00103C38"/>
    <w:rsid w:val="001322F6"/>
    <w:rsid w:val="00134D15"/>
    <w:rsid w:val="00134E45"/>
    <w:rsid w:val="00141175"/>
    <w:rsid w:val="001B6975"/>
    <w:rsid w:val="001C6E9C"/>
    <w:rsid w:val="001D015D"/>
    <w:rsid w:val="002541B1"/>
    <w:rsid w:val="002617CA"/>
    <w:rsid w:val="00276AC9"/>
    <w:rsid w:val="002C619C"/>
    <w:rsid w:val="002F23DE"/>
    <w:rsid w:val="00364E0D"/>
    <w:rsid w:val="00375E23"/>
    <w:rsid w:val="003A3E29"/>
    <w:rsid w:val="003B484D"/>
    <w:rsid w:val="003C4484"/>
    <w:rsid w:val="003C5E93"/>
    <w:rsid w:val="00446ED1"/>
    <w:rsid w:val="004F52DB"/>
    <w:rsid w:val="00541AC4"/>
    <w:rsid w:val="00543359"/>
    <w:rsid w:val="00545161"/>
    <w:rsid w:val="005A7A18"/>
    <w:rsid w:val="005B039D"/>
    <w:rsid w:val="005B3A1C"/>
    <w:rsid w:val="005D41E3"/>
    <w:rsid w:val="006A0680"/>
    <w:rsid w:val="006E28E7"/>
    <w:rsid w:val="00706EFE"/>
    <w:rsid w:val="00782B9C"/>
    <w:rsid w:val="007A0EDB"/>
    <w:rsid w:val="007D632D"/>
    <w:rsid w:val="007F154F"/>
    <w:rsid w:val="00805022"/>
    <w:rsid w:val="00846A1E"/>
    <w:rsid w:val="00873505"/>
    <w:rsid w:val="008C236E"/>
    <w:rsid w:val="00917101"/>
    <w:rsid w:val="00930096"/>
    <w:rsid w:val="0097212D"/>
    <w:rsid w:val="0097650C"/>
    <w:rsid w:val="0098723C"/>
    <w:rsid w:val="0099410A"/>
    <w:rsid w:val="0099785D"/>
    <w:rsid w:val="009A4985"/>
    <w:rsid w:val="009A4BB5"/>
    <w:rsid w:val="009B1E2F"/>
    <w:rsid w:val="009B4392"/>
    <w:rsid w:val="009C2D19"/>
    <w:rsid w:val="009D44A5"/>
    <w:rsid w:val="009E755C"/>
    <w:rsid w:val="00B24FBB"/>
    <w:rsid w:val="00C55A7A"/>
    <w:rsid w:val="00CA6B20"/>
    <w:rsid w:val="00CB1E5B"/>
    <w:rsid w:val="00CB5F29"/>
    <w:rsid w:val="00CD61DC"/>
    <w:rsid w:val="00D43A70"/>
    <w:rsid w:val="00D80BE8"/>
    <w:rsid w:val="00DF5884"/>
    <w:rsid w:val="00E138C8"/>
    <w:rsid w:val="00E41E9B"/>
    <w:rsid w:val="00E74D5A"/>
    <w:rsid w:val="00EF602B"/>
    <w:rsid w:val="00EF7D70"/>
    <w:rsid w:val="00F36C64"/>
    <w:rsid w:val="00F5737E"/>
    <w:rsid w:val="00FA38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133F7C71"/>
  <w15:docId w15:val="{3E883526-59CF-47F1-BDBF-43A44AC78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GB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97212D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97212D"/>
    <w:rPr>
      <w:rFonts w:ascii="Lucida Grande" w:hAnsi="Lucida Grande" w:cs="Lucida Grande"/>
      <w:sz w:val="18"/>
      <w:szCs w:val="18"/>
    </w:rPr>
  </w:style>
  <w:style w:type="paragraph" w:styleId="Koptekst">
    <w:name w:val="header"/>
    <w:basedOn w:val="Standaard"/>
    <w:link w:val="KoptekstChar"/>
    <w:uiPriority w:val="99"/>
    <w:unhideWhenUsed/>
    <w:rsid w:val="0097212D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97212D"/>
  </w:style>
  <w:style w:type="paragraph" w:styleId="Voettekst">
    <w:name w:val="footer"/>
    <w:basedOn w:val="Standaard"/>
    <w:link w:val="VoettekstChar"/>
    <w:uiPriority w:val="99"/>
    <w:unhideWhenUsed/>
    <w:rsid w:val="0097212D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97212D"/>
  </w:style>
  <w:style w:type="paragraph" w:customStyle="1" w:styleId="Geenalineastijl">
    <w:name w:val="[Geen alineastijl]"/>
    <w:rsid w:val="003B484D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nl-NL"/>
    </w:rPr>
  </w:style>
  <w:style w:type="paragraph" w:styleId="Lijstalinea">
    <w:name w:val="List Paragraph"/>
    <w:basedOn w:val="Standaard"/>
    <w:uiPriority w:val="34"/>
    <w:qFormat/>
    <w:rsid w:val="00545161"/>
    <w:pPr>
      <w:ind w:left="720"/>
      <w:contextualSpacing/>
    </w:pPr>
  </w:style>
  <w:style w:type="paragraph" w:styleId="Documentstructuur">
    <w:name w:val="Document Map"/>
    <w:basedOn w:val="Standaard"/>
    <w:link w:val="DocumentstructuurChar"/>
    <w:uiPriority w:val="99"/>
    <w:semiHidden/>
    <w:unhideWhenUsed/>
    <w:rsid w:val="00C55A7A"/>
    <w:rPr>
      <w:rFonts w:ascii="Lucida Grande" w:hAnsi="Lucida Grande" w:cs="Lucida Grande"/>
    </w:rPr>
  </w:style>
  <w:style w:type="character" w:customStyle="1" w:styleId="DocumentstructuurChar">
    <w:name w:val="Documentstructuur Char"/>
    <w:basedOn w:val="Standaardalinea-lettertype"/>
    <w:link w:val="Documentstructuur"/>
    <w:uiPriority w:val="99"/>
    <w:semiHidden/>
    <w:rsid w:val="00C55A7A"/>
    <w:rPr>
      <w:rFonts w:ascii="Lucida Grande" w:hAnsi="Lucida Grande" w:cs="Lucida Gran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079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ebruiker\AppData\Local\Microsoft\Windows\Temporary%20Internet%20Files\Content.IE5\970SU07O\briefpapier%20de%20Bolderik%20sjabloon%202014.dotx" TargetMode="External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briefpapier de Bolderik sjabloon 2014.dotx</Template>
  <TotalTime>16</TotalTime>
  <Pages>1</Pages>
  <Words>149</Words>
  <Characters>825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antjeontwerpt</Company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Gebruiker</dc:creator>
  <cp:lastModifiedBy>Paula Koenders</cp:lastModifiedBy>
  <cp:revision>4</cp:revision>
  <cp:lastPrinted>2013-11-18T12:44:00Z</cp:lastPrinted>
  <dcterms:created xsi:type="dcterms:W3CDTF">2020-06-03T11:44:00Z</dcterms:created>
  <dcterms:modified xsi:type="dcterms:W3CDTF">2020-06-03T11:56:00Z</dcterms:modified>
</cp:coreProperties>
</file>